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8F" w:rsidRPr="00C93F42" w:rsidRDefault="00B66C8F" w:rsidP="00A626B5">
      <w:pPr>
        <w:pStyle w:val="Default"/>
        <w:ind w:right="-1"/>
        <w:jc w:val="center"/>
        <w:rPr>
          <w:b/>
          <w:color w:val="1F497D"/>
          <w:sz w:val="44"/>
          <w:szCs w:val="44"/>
        </w:rPr>
      </w:pPr>
      <w:r w:rsidRPr="00C93F42">
        <w:rPr>
          <w:b/>
          <w:bCs/>
          <w:color w:val="1F497D"/>
          <w:sz w:val="44"/>
          <w:szCs w:val="44"/>
        </w:rPr>
        <w:t xml:space="preserve">ACQUA E TERRITORIO </w:t>
      </w:r>
    </w:p>
    <w:p w:rsidR="00B66C8F" w:rsidRPr="00C93F42" w:rsidRDefault="00B66C8F" w:rsidP="00845B40">
      <w:pPr>
        <w:pStyle w:val="Default"/>
        <w:ind w:right="-1"/>
        <w:jc w:val="center"/>
        <w:rPr>
          <w:b/>
          <w:color w:val="1F497D"/>
          <w:sz w:val="32"/>
          <w:szCs w:val="44"/>
        </w:rPr>
      </w:pPr>
    </w:p>
    <w:p w:rsidR="00B66C8F" w:rsidRPr="00C93F42" w:rsidRDefault="00B66C8F" w:rsidP="00EB1AA9">
      <w:pPr>
        <w:spacing w:after="240"/>
        <w:jc w:val="center"/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RAVENNA, 22 APRILE 2016</w:t>
      </w:r>
    </w:p>
    <w:p w:rsidR="00B66C8F" w:rsidRPr="00C93F42" w:rsidRDefault="00B66C8F" w:rsidP="00A626B5">
      <w:pPr>
        <w:spacing w:after="240"/>
        <w:jc w:val="center"/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AULA MAGNA ISTITUTO TECNICO AGRARIO STATALE L. PERDISA RAVENNA</w:t>
      </w:r>
    </w:p>
    <w:p w:rsidR="00B66C8F" w:rsidRPr="00C93F42" w:rsidRDefault="00B66C8F">
      <w:pPr>
        <w:rPr>
          <w:b/>
          <w:color w:val="1F497D"/>
          <w:sz w:val="24"/>
          <w:szCs w:val="24"/>
        </w:rPr>
      </w:pPr>
    </w:p>
    <w:p w:rsidR="00B66C8F" w:rsidRPr="00C93F42" w:rsidRDefault="00B66C8F">
      <w:pPr>
        <w:rPr>
          <w:b/>
          <w:color w:val="1F497D"/>
          <w:sz w:val="24"/>
          <w:szCs w:val="24"/>
        </w:rPr>
      </w:pPr>
      <w:r w:rsidRPr="00C93F42">
        <w:rPr>
          <w:b/>
          <w:color w:val="1F497D"/>
          <w:sz w:val="24"/>
          <w:szCs w:val="24"/>
        </w:rPr>
        <w:t>PROGRAMMA PROVVISORIO:</w:t>
      </w:r>
    </w:p>
    <w:p w:rsidR="00B66C8F" w:rsidRPr="00C93F42" w:rsidRDefault="00B66C8F">
      <w:p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ORE 9.30 SALUTI di:</w:t>
      </w:r>
    </w:p>
    <w:p w:rsidR="00B66C8F" w:rsidRPr="00C93F42" w:rsidRDefault="00B66C8F" w:rsidP="00D44CC4">
      <w:pPr>
        <w:pStyle w:val="ListParagraph"/>
        <w:numPr>
          <w:ilvl w:val="0"/>
          <w:numId w:val="1"/>
        </w:numPr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Dirigente</w:t>
      </w:r>
      <w:r w:rsidRPr="00C93F42">
        <w:rPr>
          <w:color w:val="1F497D"/>
          <w:sz w:val="24"/>
          <w:szCs w:val="24"/>
        </w:rPr>
        <w:t xml:space="preserve"> dell'Istituto tecnico Agrario L. Perdisa, D'Esposito Maria</w:t>
      </w:r>
    </w:p>
    <w:p w:rsidR="00B66C8F" w:rsidRPr="00C93F42" w:rsidRDefault="00B66C8F" w:rsidP="00D44CC4">
      <w:pPr>
        <w:pStyle w:val="ListParagraph"/>
        <w:numPr>
          <w:ilvl w:val="0"/>
          <w:numId w:val="1"/>
        </w:num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Vicepresidente del Consorzio di bonifica della Romagna, Paolo Prodi</w:t>
      </w:r>
    </w:p>
    <w:p w:rsidR="00B66C8F" w:rsidRPr="00C93F42" w:rsidRDefault="00B66C8F" w:rsidP="00D44CC4">
      <w:p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ORE 10.00 "SIMPOSIO. Presentazione esperienze di alternanza scuola lavoro degli istituti tecnici di agraria di Cesena e Ravenna":</w:t>
      </w:r>
    </w:p>
    <w:p w:rsidR="00B66C8F" w:rsidRPr="00C93F42" w:rsidRDefault="00B66C8F" w:rsidP="00D44CC4">
      <w:pPr>
        <w:pStyle w:val="ListParagraph"/>
        <w:numPr>
          <w:ilvl w:val="0"/>
          <w:numId w:val="3"/>
        </w:num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 xml:space="preserve">Introduzione del  progetto -  </w:t>
      </w:r>
      <w:r>
        <w:rPr>
          <w:color w:val="1F497D"/>
          <w:sz w:val="24"/>
          <w:szCs w:val="24"/>
        </w:rPr>
        <w:t>Dirigente</w:t>
      </w:r>
      <w:r w:rsidRPr="00C93F42">
        <w:rPr>
          <w:color w:val="1F497D"/>
          <w:sz w:val="24"/>
          <w:szCs w:val="24"/>
        </w:rPr>
        <w:t xml:space="preserve"> dell'Istituto Tecnico agrario Garibaldi - Da Vinci di Cesena, Camillo Giorgi </w:t>
      </w:r>
    </w:p>
    <w:p w:rsidR="00B66C8F" w:rsidRPr="00C93F42" w:rsidRDefault="00B66C8F" w:rsidP="00D44CC4">
      <w:pPr>
        <w:pStyle w:val="ListParagraph"/>
        <w:numPr>
          <w:ilvl w:val="0"/>
          <w:numId w:val="3"/>
        </w:num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Presentazione delle esperienze nei consorzi - studenti degli Istituti Tecnici di Agraria di Cesena e Ravenna</w:t>
      </w:r>
    </w:p>
    <w:p w:rsidR="00B66C8F" w:rsidRPr="00C93F42" w:rsidRDefault="00B66C8F" w:rsidP="00D44CC4">
      <w:pPr>
        <w:pStyle w:val="ListParagraph"/>
        <w:numPr>
          <w:ilvl w:val="0"/>
          <w:numId w:val="3"/>
        </w:num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Prospettive e opportunità della formazione e ruolo dei Consorzi di bonifica - Coordinatore ANBI ER, Antonio Sangiorgi</w:t>
      </w:r>
    </w:p>
    <w:p w:rsidR="00B66C8F" w:rsidRPr="00C93F42" w:rsidRDefault="00B66C8F">
      <w:p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 xml:space="preserve">ORE 11.00 - </w:t>
      </w:r>
      <w:r>
        <w:rPr>
          <w:color w:val="1F497D"/>
          <w:sz w:val="24"/>
          <w:szCs w:val="24"/>
        </w:rPr>
        <w:t xml:space="preserve">PRESENTAZIONE </w:t>
      </w:r>
      <w:r w:rsidRPr="00C93F42">
        <w:rPr>
          <w:color w:val="1F497D"/>
          <w:sz w:val="24"/>
          <w:szCs w:val="24"/>
        </w:rPr>
        <w:t xml:space="preserve">PROTOCOLLO </w:t>
      </w:r>
      <w:r>
        <w:rPr>
          <w:color w:val="1F497D"/>
          <w:sz w:val="24"/>
          <w:szCs w:val="24"/>
        </w:rPr>
        <w:t xml:space="preserve">D'INTESA TRA USR ER </w:t>
      </w:r>
      <w:r w:rsidRPr="00C93F42">
        <w:rPr>
          <w:color w:val="1F497D"/>
          <w:sz w:val="24"/>
          <w:szCs w:val="24"/>
        </w:rPr>
        <w:t xml:space="preserve">E </w:t>
      </w:r>
      <w:r>
        <w:rPr>
          <w:color w:val="1F497D"/>
          <w:sz w:val="24"/>
          <w:szCs w:val="24"/>
        </w:rPr>
        <w:t xml:space="preserve">ANBI ER PER L'ALTERNANZA SCUOLA LAVORO 2016/2019 E </w:t>
      </w:r>
      <w:r w:rsidRPr="00C93F42">
        <w:rPr>
          <w:color w:val="1F497D"/>
          <w:sz w:val="24"/>
          <w:szCs w:val="24"/>
        </w:rPr>
        <w:t xml:space="preserve">CONFERENZA STAMPA </w:t>
      </w:r>
    </w:p>
    <w:p w:rsidR="00B66C8F" w:rsidRPr="00C93F42" w:rsidRDefault="00B66C8F" w:rsidP="00EB1AA9">
      <w:pPr>
        <w:pStyle w:val="ListParagraph"/>
        <w:numPr>
          <w:ilvl w:val="0"/>
          <w:numId w:val="5"/>
        </w:num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Presentazione progetti scuola regionali - Comunicazione ANBI ER, Patrizia Narducci</w:t>
      </w:r>
    </w:p>
    <w:p w:rsidR="00B66C8F" w:rsidRPr="00C93F42" w:rsidRDefault="00B66C8F" w:rsidP="00D44CC4">
      <w:pPr>
        <w:pStyle w:val="ListParagraph"/>
        <w:numPr>
          <w:ilvl w:val="0"/>
          <w:numId w:val="4"/>
        </w:num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 xml:space="preserve">Dirigente USR ER, Giovanni Desco </w:t>
      </w:r>
    </w:p>
    <w:p w:rsidR="00B66C8F" w:rsidRPr="00C93F42" w:rsidRDefault="00B66C8F" w:rsidP="00D44CC4">
      <w:pPr>
        <w:pStyle w:val="ListParagraph"/>
        <w:numPr>
          <w:ilvl w:val="0"/>
          <w:numId w:val="4"/>
        </w:num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Presidente ANBI ER, Massimiliano Pederzoli</w:t>
      </w:r>
    </w:p>
    <w:p w:rsidR="00B66C8F" w:rsidRPr="00C93F42" w:rsidRDefault="00B66C8F">
      <w:p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ORE 11.30 - SPETTACOLO "TEATRALE TERRA DURA IN MULTICOLOR" - divulgatore ambientale, Ca' La Ghironda di Bologna, Lorenzo Bonazzi</w:t>
      </w:r>
    </w:p>
    <w:p w:rsidR="00B66C8F" w:rsidRPr="00C93F42" w:rsidRDefault="00B66C8F">
      <w:p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ORE 12.30 - SALUTI</w:t>
      </w:r>
    </w:p>
    <w:p w:rsidR="00B66C8F" w:rsidRPr="00C93F42" w:rsidRDefault="00B66C8F">
      <w:pPr>
        <w:rPr>
          <w:color w:val="1F497D"/>
          <w:sz w:val="24"/>
          <w:szCs w:val="24"/>
        </w:rPr>
      </w:pPr>
      <w:r w:rsidRPr="00C93F42">
        <w:rPr>
          <w:color w:val="1F497D"/>
          <w:sz w:val="24"/>
          <w:szCs w:val="24"/>
        </w:rPr>
        <w:t>Modera la mattinata Andrea Gavazzoli, giornalista</w:t>
      </w:r>
    </w:p>
    <w:sectPr w:rsidR="00B66C8F" w:rsidRPr="00C93F42" w:rsidSect="00C93F42">
      <w:pgSz w:w="11906" w:h="16838"/>
      <w:pgMar w:top="127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18E0"/>
    <w:multiLevelType w:val="hybridMultilevel"/>
    <w:tmpl w:val="F0EE9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E42C7"/>
    <w:multiLevelType w:val="hybridMultilevel"/>
    <w:tmpl w:val="3128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0607E"/>
    <w:multiLevelType w:val="hybridMultilevel"/>
    <w:tmpl w:val="09008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E2B5D"/>
    <w:multiLevelType w:val="hybridMultilevel"/>
    <w:tmpl w:val="7CDA4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F5737"/>
    <w:multiLevelType w:val="hybridMultilevel"/>
    <w:tmpl w:val="5DF62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B40"/>
    <w:rsid w:val="00010CC7"/>
    <w:rsid w:val="000E29C1"/>
    <w:rsid w:val="0034779C"/>
    <w:rsid w:val="00390088"/>
    <w:rsid w:val="0039651F"/>
    <w:rsid w:val="004211D0"/>
    <w:rsid w:val="006441E6"/>
    <w:rsid w:val="00683B29"/>
    <w:rsid w:val="0070029C"/>
    <w:rsid w:val="00784ECC"/>
    <w:rsid w:val="007B4907"/>
    <w:rsid w:val="00845B40"/>
    <w:rsid w:val="0089554E"/>
    <w:rsid w:val="008F424C"/>
    <w:rsid w:val="00913F23"/>
    <w:rsid w:val="00A0521C"/>
    <w:rsid w:val="00A626B5"/>
    <w:rsid w:val="00AB12C0"/>
    <w:rsid w:val="00AD1720"/>
    <w:rsid w:val="00B51A90"/>
    <w:rsid w:val="00B66C8F"/>
    <w:rsid w:val="00B94355"/>
    <w:rsid w:val="00BC2147"/>
    <w:rsid w:val="00C93F42"/>
    <w:rsid w:val="00D44CC4"/>
    <w:rsid w:val="00D54601"/>
    <w:rsid w:val="00E90E8A"/>
    <w:rsid w:val="00EB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2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45B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D4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33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186</Words>
  <Characters>1065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ACQUA E TERRITORIO </dc:title>
  <dc:subject/>
  <dc:creator>Patrizia</dc:creator>
  <cp:keywords/>
  <dc:description/>
  <cp:lastModifiedBy>BEZZIF</cp:lastModifiedBy>
  <cp:revision>2</cp:revision>
  <cp:lastPrinted>2016-04-14T12:28:00Z</cp:lastPrinted>
  <dcterms:created xsi:type="dcterms:W3CDTF">2016-04-21T07:03:00Z</dcterms:created>
  <dcterms:modified xsi:type="dcterms:W3CDTF">2016-04-21T07:03:00Z</dcterms:modified>
</cp:coreProperties>
</file>